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6229E" w14:textId="77777777" w:rsidR="00AC32D6" w:rsidRDefault="00E16265">
      <w:r>
        <w:rPr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1086229E" wp14:editId="1086229F">
            <wp:simplePos x="0" y="0"/>
            <wp:positionH relativeFrom="column">
              <wp:posOffset>1764</wp:posOffset>
            </wp:positionH>
            <wp:positionV relativeFrom="paragraph">
              <wp:posOffset>57442</wp:posOffset>
            </wp:positionV>
            <wp:extent cx="962021" cy="962021"/>
            <wp:effectExtent l="0" t="0" r="0" b="0"/>
            <wp:wrapTight wrapText="bothSides">
              <wp:wrapPolygon edited="0">
                <wp:start x="0" y="0"/>
                <wp:lineTo x="0" y="20972"/>
                <wp:lineTo x="20972" y="20972"/>
                <wp:lineTo x="20972" y="0"/>
                <wp:lineTo x="0" y="0"/>
              </wp:wrapPolygon>
            </wp:wrapTight>
            <wp:docPr id="78604208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1" cy="9620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0"/>
          <w:szCs w:val="30"/>
        </w:rPr>
        <w:t>Charity Gift Aid Declaration –Iffley Fields Residents Association (IFRA)</w:t>
      </w:r>
    </w:p>
    <w:p w14:paraId="1086229F" w14:textId="77777777" w:rsidR="00AC32D6" w:rsidRDefault="00E16265">
      <w:r>
        <w:t>HMRC Tax code ZD66831</w:t>
      </w:r>
    </w:p>
    <w:p w14:paraId="108622A0" w14:textId="77777777" w:rsidR="00AC32D6" w:rsidRDefault="00AC32D6"/>
    <w:p w14:paraId="108622A1" w14:textId="77777777" w:rsidR="00AC32D6" w:rsidRDefault="00E16265">
      <w:r>
        <w:t xml:space="preserve">Boost your donation by 25p of Gift Aid for every £1 you donate. Gift Aid can be claimed from the tax you pay for the current tax year. Your address is needed to identify you as a current UK taxpayer. </w:t>
      </w:r>
    </w:p>
    <w:p w14:paraId="108622A2" w14:textId="77777777" w:rsidR="00AC32D6" w:rsidRDefault="00E1626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8622A1" wp14:editId="108622A2">
                <wp:simplePos x="0" y="0"/>
                <wp:positionH relativeFrom="column">
                  <wp:posOffset>52385</wp:posOffset>
                </wp:positionH>
                <wp:positionV relativeFrom="paragraph">
                  <wp:posOffset>264481</wp:posOffset>
                </wp:positionV>
                <wp:extent cx="337185" cy="385447"/>
                <wp:effectExtent l="0" t="0" r="24765" b="14603"/>
                <wp:wrapSquare wrapText="bothSides"/>
                <wp:docPr id="6566425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" cy="3854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8622A3" w14:textId="77777777" w:rsidR="00AC32D6" w:rsidRDefault="00AC32D6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8622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1pt;margin-top:20.85pt;width:26.55pt;height:30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" strokeweight=".26467mm">
                <v:textbox>
                  <w:txbxContent>
                    <w:p w14:paraId="108622A3" w14:textId="77777777" w:rsidR="00AC32D6" w:rsidRDefault="00AC32D6"/>
                  </w:txbxContent>
                </v:textbox>
                <w10:wrap type="square"/>
              </v:shape>
            </w:pict>
          </mc:Fallback>
        </mc:AlternateContent>
      </w:r>
      <w:r>
        <w:t xml:space="preserve">In order to Gift Aid your donation you must tick the box below: </w:t>
      </w:r>
    </w:p>
    <w:p w14:paraId="108622A3" w14:textId="77777777" w:rsidR="00AC32D6" w:rsidRDefault="00AC32D6">
      <w:pPr>
        <w:rPr>
          <w:b/>
          <w:bCs/>
        </w:rPr>
      </w:pPr>
    </w:p>
    <w:p w14:paraId="108622A4" w14:textId="77777777" w:rsidR="00AC32D6" w:rsidRDefault="00AC32D6">
      <w:pPr>
        <w:rPr>
          <w:b/>
          <w:bCs/>
        </w:rPr>
      </w:pPr>
    </w:p>
    <w:p w14:paraId="108622A5" w14:textId="77777777" w:rsidR="00AC32D6" w:rsidRDefault="00E16265">
      <w:pPr>
        <w:rPr>
          <w:b/>
          <w:bCs/>
        </w:rPr>
      </w:pPr>
      <w:r>
        <w:rPr>
          <w:b/>
          <w:bCs/>
        </w:rPr>
        <w:t>Your  details</w:t>
      </w:r>
    </w:p>
    <w:tbl>
      <w:tblPr>
        <w:tblW w:w="6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1"/>
      </w:tblGrid>
      <w:tr w:rsidR="00AC32D6" w14:paraId="108622A7" w14:textId="77777777">
        <w:tblPrEx>
          <w:tblCellMar>
            <w:top w:w="0" w:type="dxa"/>
            <w:bottom w:w="0" w:type="dxa"/>
          </w:tblCellMar>
        </w:tblPrEx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2A6" w14:textId="77777777" w:rsidR="00AC32D6" w:rsidRDefault="00E16265">
            <w:pPr>
              <w:spacing w:after="0" w:line="240" w:lineRule="auto"/>
            </w:pPr>
            <w:r>
              <w:t xml:space="preserve">Title  </w:t>
            </w:r>
          </w:p>
        </w:tc>
      </w:tr>
      <w:tr w:rsidR="00AC32D6" w14:paraId="108622A9" w14:textId="77777777">
        <w:tblPrEx>
          <w:tblCellMar>
            <w:top w:w="0" w:type="dxa"/>
            <w:bottom w:w="0" w:type="dxa"/>
          </w:tblCellMar>
        </w:tblPrEx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2A8" w14:textId="77777777" w:rsidR="00AC32D6" w:rsidRDefault="00E16265">
            <w:pPr>
              <w:spacing w:after="0" w:line="240" w:lineRule="auto"/>
            </w:pPr>
            <w:r>
              <w:t xml:space="preserve">First name or initial(s)   </w:t>
            </w:r>
          </w:p>
        </w:tc>
      </w:tr>
      <w:tr w:rsidR="00AC32D6" w14:paraId="108622AB" w14:textId="77777777">
        <w:tblPrEx>
          <w:tblCellMar>
            <w:top w:w="0" w:type="dxa"/>
            <w:bottom w:w="0" w:type="dxa"/>
          </w:tblCellMar>
        </w:tblPrEx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2AA" w14:textId="77777777" w:rsidR="00AC32D6" w:rsidRDefault="00E16265">
            <w:pPr>
              <w:spacing w:after="0" w:line="240" w:lineRule="auto"/>
            </w:pPr>
            <w:r>
              <w:t>Surname _</w:t>
            </w:r>
          </w:p>
        </w:tc>
      </w:tr>
      <w:tr w:rsidR="00AC32D6" w14:paraId="108622AD" w14:textId="77777777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2AC" w14:textId="77777777" w:rsidR="00AC32D6" w:rsidRDefault="00E16265">
            <w:pPr>
              <w:spacing w:after="0" w:line="240" w:lineRule="auto"/>
            </w:pPr>
            <w:r>
              <w:t xml:space="preserve">Address </w:t>
            </w:r>
          </w:p>
        </w:tc>
      </w:tr>
      <w:tr w:rsidR="00AC32D6" w14:paraId="108622AF" w14:textId="77777777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2AE" w14:textId="77777777" w:rsidR="00AC32D6" w:rsidRDefault="00E16265">
            <w:pPr>
              <w:spacing w:after="0" w:line="240" w:lineRule="auto"/>
            </w:pPr>
            <w:r>
              <w:t>Post Code</w:t>
            </w:r>
          </w:p>
        </w:tc>
      </w:tr>
      <w:tr w:rsidR="00AC32D6" w14:paraId="108622B1" w14:textId="77777777">
        <w:tblPrEx>
          <w:tblCellMar>
            <w:top w:w="0" w:type="dxa"/>
            <w:bottom w:w="0" w:type="dxa"/>
          </w:tblCellMar>
        </w:tblPrEx>
        <w:tc>
          <w:tcPr>
            <w:tcW w:w="6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22B0" w14:textId="77777777" w:rsidR="00AC32D6" w:rsidRDefault="00E16265">
            <w:pPr>
              <w:spacing w:after="0" w:line="240" w:lineRule="auto"/>
            </w:pPr>
            <w:r>
              <w:t xml:space="preserve">Date  </w:t>
            </w:r>
          </w:p>
        </w:tc>
      </w:tr>
    </w:tbl>
    <w:p w14:paraId="108622B2" w14:textId="77777777" w:rsidR="00AC32D6" w:rsidRDefault="00AC32D6"/>
    <w:p w14:paraId="108622B3" w14:textId="77777777" w:rsidR="00AC32D6" w:rsidRDefault="00E16265">
      <w:r>
        <w:t xml:space="preserve">I want to Gift Aid my donation of </w:t>
      </w:r>
      <w:r>
        <w:t>£______________ and any donations I make in the future or have made in the past 4 years to IFRA</w:t>
      </w:r>
    </w:p>
    <w:p w14:paraId="108622B4" w14:textId="77777777" w:rsidR="00AC32D6" w:rsidRDefault="00E16265">
      <w:r>
        <w:t xml:space="preserve">I am a UK taxpayer and understand that if I pay less Income Tax and/or Capital Gains Tax than the amount of Gift Aid claimed on all my donations in that tax year it is my responsibility to pay any difference. </w:t>
      </w:r>
    </w:p>
    <w:p w14:paraId="108622B5" w14:textId="77777777" w:rsidR="00AC32D6" w:rsidRDefault="00E16265">
      <w:r>
        <w:t>:If you would like the donation to be used for a project, please specify______________________________________</w:t>
      </w:r>
    </w:p>
    <w:p w14:paraId="108622B6" w14:textId="77777777" w:rsidR="00AC32D6" w:rsidRDefault="00AC32D6">
      <w:pPr>
        <w:pBdr>
          <w:top w:val="single" w:sz="4" w:space="1" w:color="000000"/>
        </w:pBdr>
      </w:pPr>
    </w:p>
    <w:p w14:paraId="108622B7" w14:textId="77777777" w:rsidR="00AC32D6" w:rsidRDefault="00E16265">
      <w:pPr>
        <w:pBdr>
          <w:top w:val="single" w:sz="4" w:space="1" w:color="000000"/>
        </w:pBdr>
      </w:pPr>
      <w:r>
        <w:t>THANK YOU SO MUCH</w:t>
      </w:r>
    </w:p>
    <w:p w14:paraId="108622B8" w14:textId="77777777" w:rsidR="00AC32D6" w:rsidRDefault="00E16265">
      <w:pPr>
        <w:pBdr>
          <w:top w:val="single" w:sz="4" w:space="1" w:color="000000"/>
        </w:pBdr>
      </w:pPr>
      <w:r>
        <w:t xml:space="preserve">Please return to </w:t>
      </w:r>
      <w:hyperlink r:id="rId7" w:history="1">
        <w:r>
          <w:rPr>
            <w:rStyle w:val="Hyperlink"/>
          </w:rPr>
          <w:t>iffleyfields@gmail.com</w:t>
        </w:r>
      </w:hyperlink>
      <w:r>
        <w:t xml:space="preserve"> or 104 Fairacres Road, OX4 1TG</w:t>
      </w:r>
    </w:p>
    <w:sectPr w:rsidR="00AC32D6">
      <w:pgSz w:w="8391" w:h="11906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2270" w14:textId="77777777" w:rsidR="00E16265" w:rsidRDefault="00E16265">
      <w:pPr>
        <w:spacing w:after="0" w:line="240" w:lineRule="auto"/>
      </w:pPr>
      <w:r>
        <w:separator/>
      </w:r>
    </w:p>
  </w:endnote>
  <w:endnote w:type="continuationSeparator" w:id="0">
    <w:p w14:paraId="0E571816" w14:textId="77777777" w:rsidR="00E16265" w:rsidRDefault="00E16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058A7" w14:textId="77777777" w:rsidR="00E16265" w:rsidRDefault="00E1626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82C5E1" w14:textId="77777777" w:rsidR="00E16265" w:rsidRDefault="00E16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C32D6"/>
    <w:rsid w:val="00410CAC"/>
    <w:rsid w:val="00AC32D6"/>
    <w:rsid w:val="00D04537"/>
    <w:rsid w:val="00E1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229E"/>
  <w15:docId w15:val="{CA068FBD-3450-4661-8FBC-0F2DE27E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ffleyfield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Hogg</dc:creator>
  <dc:description/>
  <cp:lastModifiedBy>Christine Hogg</cp:lastModifiedBy>
  <cp:revision>2</cp:revision>
  <dcterms:created xsi:type="dcterms:W3CDTF">2026-09-16T09:15:00Z</dcterms:created>
  <dcterms:modified xsi:type="dcterms:W3CDTF">2026-09-16T09:15:00Z</dcterms:modified>
</cp:coreProperties>
</file>